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participation and engagement (evidenced by School Games Award for past 4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0E5D3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35%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0E5D3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6%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0E5D3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6%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C84880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November 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Purchase storage for bikes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Introduce bike maintenance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9F7E3B">
              <w:rPr>
                <w:sz w:val="24"/>
              </w:rPr>
              <w:t>£13</w:t>
            </w:r>
            <w:bookmarkStart w:id="0" w:name="_GoBack"/>
            <w:bookmarkEnd w:id="0"/>
            <w:r w:rsidR="000E5D3B" w:rsidRPr="00583693">
              <w:rPr>
                <w:sz w:val="24"/>
              </w:rPr>
              <w:t>00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£500+sugar tax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Default="00583693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2018-19)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autism, STEP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Thumbs Up Mental Health Intervention (CBT) 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Clare </w:t>
            </w: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Mount Sports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College SLA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£150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£4600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</w:p>
        </w:tc>
        <w:tc>
          <w:tcPr>
            <w:tcW w:w="1663" w:type="dxa"/>
          </w:tcPr>
          <w:p w:rsidR="00705079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  <w:r w:rsidR="00AD21AB" w:rsidRPr="00D814FA">
              <w:rPr>
                <w:rFonts w:asciiTheme="minorHAnsi" w:hAnsiTheme="minorHAnsi"/>
                <w:sz w:val="24"/>
              </w:rPr>
              <w:t>£3500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Assistant to run a range of extra-curricular clubs and support in lessons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lastRenderedPageBreak/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 £3500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3458" w:type="dxa"/>
          </w:tcPr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672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E5D3B"/>
    <w:rsid w:val="000E724A"/>
    <w:rsid w:val="00120B69"/>
    <w:rsid w:val="0018442F"/>
    <w:rsid w:val="00187DF3"/>
    <w:rsid w:val="003822E8"/>
    <w:rsid w:val="00583693"/>
    <w:rsid w:val="006C1C2F"/>
    <w:rsid w:val="00705079"/>
    <w:rsid w:val="007B6DFE"/>
    <w:rsid w:val="009F7E3B"/>
    <w:rsid w:val="00A316CB"/>
    <w:rsid w:val="00AB5D24"/>
    <w:rsid w:val="00AD21AB"/>
    <w:rsid w:val="00AE3A1B"/>
    <w:rsid w:val="00B126F1"/>
    <w:rsid w:val="00BF0511"/>
    <w:rsid w:val="00C84880"/>
    <w:rsid w:val="00C92949"/>
    <w:rsid w:val="00D814FA"/>
    <w:rsid w:val="00DC3D45"/>
    <w:rsid w:val="00DD7167"/>
    <w:rsid w:val="00E03E82"/>
    <w:rsid w:val="00E23FB4"/>
    <w:rsid w:val="00E84158"/>
    <w:rsid w:val="00EE1BFD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777FD110</Template>
  <TotalTime>2</TotalTime>
  <Pages>7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Carolyn Duncan</cp:lastModifiedBy>
  <cp:revision>2</cp:revision>
  <cp:lastPrinted>2018-11-28T12:21:00Z</cp:lastPrinted>
  <dcterms:created xsi:type="dcterms:W3CDTF">2018-11-29T09:58:00Z</dcterms:created>
  <dcterms:modified xsi:type="dcterms:W3CDTF">2018-11-29T09:58:00Z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